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1B9" w:rsidRPr="00E3408C" w:rsidRDefault="007461B9" w:rsidP="00F075A8">
      <w:pPr>
        <w:spacing w:afterLines="50" w:line="440" w:lineRule="exact"/>
        <w:jc w:val="center"/>
        <w:rPr>
          <w:rFonts w:ascii="標楷體" w:eastAsia="標楷體" w:hAnsi="標楷體"/>
          <w:sz w:val="36"/>
          <w:szCs w:val="36"/>
        </w:rPr>
      </w:pPr>
      <w:r w:rsidRPr="00325EF9">
        <w:rPr>
          <w:rFonts w:ascii="標楷體" w:eastAsia="標楷體" w:hAnsi="標楷體" w:hint="eastAsia"/>
          <w:sz w:val="36"/>
          <w:szCs w:val="36"/>
        </w:rPr>
        <w:t>國立員林農工</w:t>
      </w:r>
      <w:r>
        <w:rPr>
          <w:rFonts w:ascii="標楷體" w:eastAsia="標楷體" w:hAnsi="標楷體"/>
          <w:sz w:val="36"/>
          <w:szCs w:val="36"/>
        </w:rPr>
        <w:t>106-3</w:t>
      </w:r>
      <w:r>
        <w:rPr>
          <w:rFonts w:ascii="標楷體" w:eastAsia="標楷體" w:hAnsi="標楷體" w:hint="eastAsia"/>
          <w:sz w:val="36"/>
          <w:szCs w:val="36"/>
        </w:rPr>
        <w:t>專業社群</w:t>
      </w:r>
      <w:r>
        <w:rPr>
          <w:rFonts w:ascii="標楷體" w:eastAsia="標楷體" w:hAnsi="標楷體"/>
          <w:sz w:val="36"/>
          <w:szCs w:val="36"/>
        </w:rPr>
        <w:t xml:space="preserve"> </w:t>
      </w:r>
      <w:r>
        <w:rPr>
          <w:rFonts w:ascii="標楷體" w:eastAsia="標楷體" w:hAnsi="標楷體" w:hint="eastAsia"/>
          <w:sz w:val="36"/>
          <w:szCs w:val="36"/>
        </w:rPr>
        <w:t>教學精進</w:t>
      </w:r>
    </w:p>
    <w:tbl>
      <w:tblPr>
        <w:tblpPr w:leftFromText="180" w:rightFromText="180" w:vertAnchor="page" w:horzAnchor="margin" w:tblpY="234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93"/>
        <w:gridCol w:w="2922"/>
        <w:gridCol w:w="122"/>
        <w:gridCol w:w="1492"/>
        <w:gridCol w:w="3260"/>
      </w:tblGrid>
      <w:tr w:rsidR="007461B9" w:rsidRPr="00F075A8" w:rsidTr="00451C71">
        <w:trPr>
          <w:trHeight w:val="676"/>
        </w:trPr>
        <w:tc>
          <w:tcPr>
            <w:tcW w:w="2093" w:type="dxa"/>
            <w:vAlign w:val="center"/>
          </w:tcPr>
          <w:p w:rsidR="007461B9" w:rsidRPr="00F075A8" w:rsidRDefault="007461B9" w:rsidP="00451C71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075A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活動名稱</w:t>
            </w:r>
          </w:p>
        </w:tc>
        <w:tc>
          <w:tcPr>
            <w:tcW w:w="7796" w:type="dxa"/>
            <w:gridSpan w:val="4"/>
            <w:vAlign w:val="center"/>
          </w:tcPr>
          <w:p w:rsidR="007461B9" w:rsidRPr="00F075A8" w:rsidRDefault="007461B9" w:rsidP="00451C71">
            <w:pPr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075A8">
              <w:rPr>
                <w:rFonts w:eastAsia="標楷體" w:hint="eastAsia"/>
                <w:b/>
                <w:color w:val="000000"/>
                <w:sz w:val="28"/>
                <w:szCs w:val="28"/>
              </w:rPr>
              <w:t>差異化教學</w:t>
            </w:r>
          </w:p>
        </w:tc>
      </w:tr>
      <w:tr w:rsidR="007461B9" w:rsidRPr="00F075A8" w:rsidTr="00451C71">
        <w:tc>
          <w:tcPr>
            <w:tcW w:w="2093" w:type="dxa"/>
            <w:vAlign w:val="center"/>
          </w:tcPr>
          <w:p w:rsidR="007461B9" w:rsidRPr="00F075A8" w:rsidRDefault="007461B9" w:rsidP="00451C71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075A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辦理單位</w:t>
            </w:r>
          </w:p>
        </w:tc>
        <w:tc>
          <w:tcPr>
            <w:tcW w:w="3044" w:type="dxa"/>
            <w:gridSpan w:val="2"/>
            <w:vAlign w:val="center"/>
          </w:tcPr>
          <w:p w:rsidR="007461B9" w:rsidRPr="00F075A8" w:rsidRDefault="007461B9" w:rsidP="00451C71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075A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國文社會輔導科</w:t>
            </w:r>
          </w:p>
        </w:tc>
        <w:tc>
          <w:tcPr>
            <w:tcW w:w="1492" w:type="dxa"/>
            <w:vAlign w:val="center"/>
          </w:tcPr>
          <w:p w:rsidR="007461B9" w:rsidRPr="00F075A8" w:rsidRDefault="007461B9" w:rsidP="00451C71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075A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協辦單位</w:t>
            </w:r>
          </w:p>
        </w:tc>
        <w:tc>
          <w:tcPr>
            <w:tcW w:w="3260" w:type="dxa"/>
            <w:vAlign w:val="center"/>
          </w:tcPr>
          <w:p w:rsidR="007461B9" w:rsidRPr="00F075A8" w:rsidRDefault="007461B9" w:rsidP="00451C71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075A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教務處特教組</w:t>
            </w:r>
          </w:p>
        </w:tc>
      </w:tr>
      <w:tr w:rsidR="007461B9" w:rsidRPr="00F075A8" w:rsidTr="00451C71">
        <w:trPr>
          <w:trHeight w:val="720"/>
        </w:trPr>
        <w:tc>
          <w:tcPr>
            <w:tcW w:w="2093" w:type="dxa"/>
            <w:vAlign w:val="center"/>
          </w:tcPr>
          <w:p w:rsidR="007461B9" w:rsidRPr="00F075A8" w:rsidRDefault="007461B9" w:rsidP="00451C71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075A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3044" w:type="dxa"/>
            <w:gridSpan w:val="2"/>
            <w:vAlign w:val="center"/>
          </w:tcPr>
          <w:p w:rsidR="007461B9" w:rsidRPr="00F075A8" w:rsidRDefault="007461B9" w:rsidP="00451C71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075A8">
              <w:rPr>
                <w:rFonts w:ascii="標楷體" w:eastAsia="標楷體" w:hAnsi="標楷體"/>
                <w:color w:val="000000"/>
                <w:sz w:val="28"/>
                <w:szCs w:val="28"/>
              </w:rPr>
              <w:t>106</w:t>
            </w:r>
            <w:r w:rsidRPr="00F075A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年</w:t>
            </w:r>
            <w:r w:rsidRPr="00F075A8">
              <w:rPr>
                <w:rFonts w:ascii="標楷體" w:eastAsia="標楷體" w:hAnsi="標楷體"/>
                <w:color w:val="000000"/>
                <w:sz w:val="28"/>
                <w:szCs w:val="28"/>
              </w:rPr>
              <w:t>12</w:t>
            </w:r>
            <w:r w:rsidRPr="00F075A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月</w:t>
            </w:r>
            <w:r w:rsidRPr="00F075A8">
              <w:rPr>
                <w:rFonts w:ascii="標楷體" w:eastAsia="標楷體" w:hAnsi="標楷體"/>
                <w:color w:val="000000"/>
                <w:sz w:val="28"/>
                <w:szCs w:val="28"/>
              </w:rPr>
              <w:t>18</w:t>
            </w:r>
            <w:r w:rsidRPr="00F075A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1492" w:type="dxa"/>
            <w:vAlign w:val="center"/>
          </w:tcPr>
          <w:p w:rsidR="007461B9" w:rsidRPr="00F075A8" w:rsidRDefault="007461B9" w:rsidP="00451C71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075A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3260" w:type="dxa"/>
            <w:vAlign w:val="center"/>
          </w:tcPr>
          <w:p w:rsidR="007461B9" w:rsidRPr="00F075A8" w:rsidRDefault="007461B9" w:rsidP="00451C71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075A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圖書館閱覽室</w:t>
            </w:r>
          </w:p>
        </w:tc>
      </w:tr>
      <w:tr w:rsidR="007461B9" w:rsidRPr="00F075A8" w:rsidTr="00451C71">
        <w:trPr>
          <w:trHeight w:val="416"/>
        </w:trPr>
        <w:tc>
          <w:tcPr>
            <w:tcW w:w="9889" w:type="dxa"/>
            <w:gridSpan w:val="5"/>
          </w:tcPr>
          <w:p w:rsidR="007461B9" w:rsidRPr="00F075A8" w:rsidRDefault="007461B9" w:rsidP="00451C71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075A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活動照片</w:t>
            </w:r>
          </w:p>
        </w:tc>
      </w:tr>
      <w:tr w:rsidR="007461B9" w:rsidRPr="00F075A8" w:rsidTr="00451C71">
        <w:trPr>
          <w:trHeight w:val="3385"/>
        </w:trPr>
        <w:tc>
          <w:tcPr>
            <w:tcW w:w="5015" w:type="dxa"/>
            <w:gridSpan w:val="2"/>
          </w:tcPr>
          <w:p w:rsidR="007461B9" w:rsidRPr="00F075A8" w:rsidRDefault="007461B9" w:rsidP="00451C71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075A8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" o:spid="_x0000_i1025" type="#_x0000_t75" style="width:240pt;height:180pt;visibility:visible">
                  <v:imagedata r:id="rId7" o:title=""/>
                </v:shape>
              </w:pict>
            </w:r>
          </w:p>
        </w:tc>
        <w:tc>
          <w:tcPr>
            <w:tcW w:w="4874" w:type="dxa"/>
            <w:gridSpan w:val="3"/>
          </w:tcPr>
          <w:p w:rsidR="007461B9" w:rsidRPr="00F075A8" w:rsidRDefault="007461B9" w:rsidP="00451C71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075A8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圖片 1" o:spid="_x0000_i1026" type="#_x0000_t75" style="width:233.25pt;height:174.75pt;visibility:visible">
                  <v:imagedata r:id="rId8" o:title=""/>
                </v:shape>
              </w:pict>
            </w:r>
          </w:p>
        </w:tc>
      </w:tr>
      <w:tr w:rsidR="007461B9" w:rsidRPr="00F075A8" w:rsidTr="00451C71">
        <w:trPr>
          <w:trHeight w:val="3539"/>
        </w:trPr>
        <w:tc>
          <w:tcPr>
            <w:tcW w:w="5015" w:type="dxa"/>
            <w:gridSpan w:val="2"/>
          </w:tcPr>
          <w:p w:rsidR="007461B9" w:rsidRPr="00F075A8" w:rsidRDefault="007461B9" w:rsidP="00451C71">
            <w:pP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  <w:r w:rsidRPr="00F075A8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圖片 2" o:spid="_x0000_i1027" type="#_x0000_t75" style="width:240pt;height:180pt;visibility:visible">
                  <v:imagedata r:id="rId9" o:title=""/>
                </v:shape>
              </w:pict>
            </w:r>
          </w:p>
        </w:tc>
        <w:tc>
          <w:tcPr>
            <w:tcW w:w="4874" w:type="dxa"/>
            <w:gridSpan w:val="3"/>
          </w:tcPr>
          <w:p w:rsidR="007461B9" w:rsidRPr="00F075A8" w:rsidRDefault="007461B9" w:rsidP="00451C71">
            <w:pP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  <w:r w:rsidRPr="00F075A8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圖片 3" o:spid="_x0000_i1028" type="#_x0000_t75" style="width:233.25pt;height:174.75pt;visibility:visible">
                  <v:imagedata r:id="rId10" o:title=""/>
                </v:shape>
              </w:pict>
            </w:r>
          </w:p>
        </w:tc>
      </w:tr>
      <w:tr w:rsidR="007461B9" w:rsidRPr="00F075A8" w:rsidTr="00451C71">
        <w:trPr>
          <w:trHeight w:val="3679"/>
        </w:trPr>
        <w:tc>
          <w:tcPr>
            <w:tcW w:w="5015" w:type="dxa"/>
            <w:gridSpan w:val="2"/>
          </w:tcPr>
          <w:p w:rsidR="007461B9" w:rsidRPr="00F075A8" w:rsidRDefault="007461B9" w:rsidP="00451C71">
            <w:pP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  <w:r w:rsidRPr="00F075A8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圖片 5" o:spid="_x0000_i1029" type="#_x0000_t75" style="width:238.5pt;height:178.5pt;visibility:visible">
                  <v:imagedata r:id="rId11" o:title=""/>
                </v:shape>
              </w:pict>
            </w:r>
          </w:p>
        </w:tc>
        <w:tc>
          <w:tcPr>
            <w:tcW w:w="4874" w:type="dxa"/>
            <w:gridSpan w:val="3"/>
          </w:tcPr>
          <w:p w:rsidR="007461B9" w:rsidRPr="00F075A8" w:rsidRDefault="007461B9" w:rsidP="00451C71">
            <w:pP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  <w:r w:rsidRPr="00F075A8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圖片 6" o:spid="_x0000_i1030" type="#_x0000_t75" style="width:240pt;height:180pt;visibility:visible">
                  <v:imagedata r:id="rId12" o:title=""/>
                </v:shape>
              </w:pict>
            </w:r>
          </w:p>
        </w:tc>
      </w:tr>
      <w:tr w:rsidR="007461B9" w:rsidRPr="00F075A8" w:rsidTr="00451C71">
        <w:trPr>
          <w:trHeight w:val="3679"/>
        </w:trPr>
        <w:tc>
          <w:tcPr>
            <w:tcW w:w="5015" w:type="dxa"/>
            <w:gridSpan w:val="2"/>
          </w:tcPr>
          <w:p w:rsidR="007461B9" w:rsidRPr="00F075A8" w:rsidRDefault="007461B9" w:rsidP="00451C71">
            <w:pP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  <w:r w:rsidRPr="00F075A8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圖片 7" o:spid="_x0000_i1031" type="#_x0000_t75" style="width:240pt;height:180pt;visibility:visible">
                  <v:imagedata r:id="rId13" o:title=""/>
                </v:shape>
              </w:pict>
            </w:r>
          </w:p>
        </w:tc>
        <w:tc>
          <w:tcPr>
            <w:tcW w:w="4874" w:type="dxa"/>
            <w:gridSpan w:val="3"/>
          </w:tcPr>
          <w:p w:rsidR="007461B9" w:rsidRPr="00F075A8" w:rsidRDefault="007461B9" w:rsidP="00451C71">
            <w:pP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  <w:r w:rsidRPr="00F075A8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圖片 8" o:spid="_x0000_i1032" type="#_x0000_t75" style="width:233.25pt;height:174.75pt;visibility:visible">
                  <v:imagedata r:id="rId14" o:title=""/>
                </v:shape>
              </w:pict>
            </w:r>
          </w:p>
        </w:tc>
      </w:tr>
      <w:tr w:rsidR="007461B9" w:rsidRPr="00F075A8" w:rsidTr="00451C71">
        <w:trPr>
          <w:trHeight w:val="3679"/>
        </w:trPr>
        <w:tc>
          <w:tcPr>
            <w:tcW w:w="5015" w:type="dxa"/>
            <w:gridSpan w:val="2"/>
          </w:tcPr>
          <w:p w:rsidR="007461B9" w:rsidRPr="00F075A8" w:rsidRDefault="007461B9" w:rsidP="00451C71">
            <w:pP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  <w:r w:rsidRPr="00F075A8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圖片 10" o:spid="_x0000_i1033" type="#_x0000_t75" style="width:240pt;height:180pt;visibility:visible">
                  <v:imagedata r:id="rId15" o:title=""/>
                </v:shape>
              </w:pict>
            </w:r>
          </w:p>
        </w:tc>
        <w:tc>
          <w:tcPr>
            <w:tcW w:w="4874" w:type="dxa"/>
            <w:gridSpan w:val="3"/>
          </w:tcPr>
          <w:p w:rsidR="007461B9" w:rsidRPr="00F075A8" w:rsidRDefault="007461B9" w:rsidP="00451C71">
            <w:pP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  <w:r w:rsidRPr="00F075A8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圖片 9" o:spid="_x0000_i1034" type="#_x0000_t75" style="width:240pt;height:180pt;visibility:visible">
                  <v:imagedata r:id="rId16" o:title=""/>
                </v:shape>
              </w:pict>
            </w:r>
          </w:p>
        </w:tc>
      </w:tr>
    </w:tbl>
    <w:p w:rsidR="007461B9" w:rsidRDefault="007461B9" w:rsidP="00FF2720">
      <w:pPr>
        <w:spacing w:line="440" w:lineRule="exact"/>
        <w:rPr>
          <w:sz w:val="36"/>
          <w:szCs w:val="36"/>
        </w:rPr>
      </w:pPr>
    </w:p>
    <w:p w:rsidR="007461B9" w:rsidRDefault="007461B9" w:rsidP="00FF2720">
      <w:pPr>
        <w:spacing w:line="440" w:lineRule="exact"/>
        <w:rPr>
          <w:sz w:val="36"/>
          <w:szCs w:val="36"/>
        </w:rPr>
      </w:pPr>
    </w:p>
    <w:sectPr w:rsidR="007461B9" w:rsidSect="00A326F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61B9" w:rsidRDefault="007461B9" w:rsidP="00FF2720">
      <w:r>
        <w:separator/>
      </w:r>
    </w:p>
  </w:endnote>
  <w:endnote w:type="continuationSeparator" w:id="0">
    <w:p w:rsidR="007461B9" w:rsidRDefault="007461B9" w:rsidP="00FF27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61B9" w:rsidRDefault="007461B9" w:rsidP="00FF2720">
      <w:r>
        <w:separator/>
      </w:r>
    </w:p>
  </w:footnote>
  <w:footnote w:type="continuationSeparator" w:id="0">
    <w:p w:rsidR="007461B9" w:rsidRDefault="007461B9" w:rsidP="00FF27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54F7B"/>
    <w:multiLevelType w:val="hybridMultilevel"/>
    <w:tmpl w:val="AC1060DE"/>
    <w:lvl w:ilvl="0" w:tplc="403483A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704B41D4"/>
    <w:multiLevelType w:val="hybridMultilevel"/>
    <w:tmpl w:val="DD42C3F4"/>
    <w:lvl w:ilvl="0" w:tplc="F5F8E5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756B5601"/>
    <w:multiLevelType w:val="hybridMultilevel"/>
    <w:tmpl w:val="9F24CD10"/>
    <w:lvl w:ilvl="0" w:tplc="4FD28AA6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3EDE"/>
    <w:rsid w:val="00032A18"/>
    <w:rsid w:val="00035482"/>
    <w:rsid w:val="000807C8"/>
    <w:rsid w:val="00081B7D"/>
    <w:rsid w:val="00093CCE"/>
    <w:rsid w:val="000B0855"/>
    <w:rsid w:val="00227F3E"/>
    <w:rsid w:val="00232BC6"/>
    <w:rsid w:val="003208C7"/>
    <w:rsid w:val="00325EF9"/>
    <w:rsid w:val="00356680"/>
    <w:rsid w:val="00371DA1"/>
    <w:rsid w:val="003B1178"/>
    <w:rsid w:val="004129AE"/>
    <w:rsid w:val="0041481C"/>
    <w:rsid w:val="00451C71"/>
    <w:rsid w:val="00463AD7"/>
    <w:rsid w:val="004E53DA"/>
    <w:rsid w:val="004F39E3"/>
    <w:rsid w:val="005279B3"/>
    <w:rsid w:val="00636AFD"/>
    <w:rsid w:val="00645FE3"/>
    <w:rsid w:val="006777DB"/>
    <w:rsid w:val="006D7F52"/>
    <w:rsid w:val="00724645"/>
    <w:rsid w:val="007270A8"/>
    <w:rsid w:val="007461B9"/>
    <w:rsid w:val="00750315"/>
    <w:rsid w:val="007658EA"/>
    <w:rsid w:val="007A082F"/>
    <w:rsid w:val="007E212D"/>
    <w:rsid w:val="007E59DC"/>
    <w:rsid w:val="008274C1"/>
    <w:rsid w:val="008446F0"/>
    <w:rsid w:val="00876119"/>
    <w:rsid w:val="00884DF3"/>
    <w:rsid w:val="00887D61"/>
    <w:rsid w:val="00891542"/>
    <w:rsid w:val="00910A94"/>
    <w:rsid w:val="00951257"/>
    <w:rsid w:val="00952AB8"/>
    <w:rsid w:val="009865E8"/>
    <w:rsid w:val="009B24CC"/>
    <w:rsid w:val="009B57AD"/>
    <w:rsid w:val="00A326F0"/>
    <w:rsid w:val="00AC4677"/>
    <w:rsid w:val="00AC5785"/>
    <w:rsid w:val="00AD05A3"/>
    <w:rsid w:val="00AE698B"/>
    <w:rsid w:val="00AE7D64"/>
    <w:rsid w:val="00B233FC"/>
    <w:rsid w:val="00B33599"/>
    <w:rsid w:val="00B414D1"/>
    <w:rsid w:val="00B57620"/>
    <w:rsid w:val="00B65CB4"/>
    <w:rsid w:val="00BD036A"/>
    <w:rsid w:val="00BD362A"/>
    <w:rsid w:val="00BE0081"/>
    <w:rsid w:val="00BF44EB"/>
    <w:rsid w:val="00C85858"/>
    <w:rsid w:val="00CA1075"/>
    <w:rsid w:val="00CC1057"/>
    <w:rsid w:val="00CE19F6"/>
    <w:rsid w:val="00CE3D98"/>
    <w:rsid w:val="00D64DD8"/>
    <w:rsid w:val="00DD4825"/>
    <w:rsid w:val="00E03EDE"/>
    <w:rsid w:val="00E20C20"/>
    <w:rsid w:val="00E3408C"/>
    <w:rsid w:val="00EA2BB9"/>
    <w:rsid w:val="00EE245F"/>
    <w:rsid w:val="00EE6C6E"/>
    <w:rsid w:val="00F075A8"/>
    <w:rsid w:val="00F11D11"/>
    <w:rsid w:val="00F31844"/>
    <w:rsid w:val="00F40A50"/>
    <w:rsid w:val="00F42357"/>
    <w:rsid w:val="00F56853"/>
    <w:rsid w:val="00F620C9"/>
    <w:rsid w:val="00F8560F"/>
    <w:rsid w:val="00F978BC"/>
    <w:rsid w:val="00FD6B94"/>
    <w:rsid w:val="00FE5E58"/>
    <w:rsid w:val="00FF0155"/>
    <w:rsid w:val="00FF2720"/>
    <w:rsid w:val="00FF3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8EA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FD6B94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格格線1"/>
    <w:uiPriority w:val="99"/>
    <w:rsid w:val="00325EF9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E3408C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408C"/>
    <w:rPr>
      <w:rFonts w:ascii="Cambria" w:eastAsia="新細明體" w:hAnsi="Cambria"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F620C9"/>
    <w:pPr>
      <w:ind w:leftChars="200" w:left="480"/>
    </w:pPr>
  </w:style>
  <w:style w:type="paragraph" w:styleId="Header">
    <w:name w:val="header"/>
    <w:basedOn w:val="Normal"/>
    <w:link w:val="HeaderChar"/>
    <w:uiPriority w:val="99"/>
    <w:rsid w:val="00FF27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F2720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FF27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F2720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7550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17</Words>
  <Characters>100</Characters>
  <Application>Microsoft Office Outlook</Application>
  <DocSecurity>0</DocSecurity>
  <Lines>0</Lines>
  <Paragraphs>0</Paragraphs>
  <ScaleCrop>false</ScaleCrop>
  <Company>SYNNEX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國立員林農工106-3專業社群 教學精進</dc:title>
  <dc:subject/>
  <dc:creator>ac</dc:creator>
  <cp:keywords/>
  <dc:description/>
  <cp:lastModifiedBy>amy</cp:lastModifiedBy>
  <cp:revision>2</cp:revision>
  <cp:lastPrinted>2017-12-18T10:07:00Z</cp:lastPrinted>
  <dcterms:created xsi:type="dcterms:W3CDTF">2018-03-10T01:39:00Z</dcterms:created>
  <dcterms:modified xsi:type="dcterms:W3CDTF">2018-03-10T01:39:00Z</dcterms:modified>
</cp:coreProperties>
</file>